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039" w:rsidRDefault="00177644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3171217</wp:posOffset>
                </wp:positionH>
                <wp:positionV relativeFrom="paragraph">
                  <wp:posOffset>8277712</wp:posOffset>
                </wp:positionV>
                <wp:extent cx="3141831" cy="1050587"/>
                <wp:effectExtent l="0" t="0" r="20955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831" cy="1050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644" w:rsidRDefault="00177644">
                            <w:r>
                              <w:t>This is the security footage I edited. I used green screen footage of a security camera and colour keyed it to look real. I did the same with the tape effect that is over the top of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9.7pt;margin-top:651.8pt;width:247.4pt;height:8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" fillcolor="white [3201]" strokeweight=".5pt">
                <v:textbox>
                  <w:txbxContent>
                    <w:p w:rsidR="00177644" w:rsidRDefault="00177644">
                      <w:r>
                        <w:t>This is the security footage I edited. I used green screen footage of a security camera and colour keyed it to look real. I did the same with the tape effect that is over the top of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3132306</wp:posOffset>
                </wp:positionH>
                <wp:positionV relativeFrom="paragraph">
                  <wp:posOffset>6215974</wp:posOffset>
                </wp:positionV>
                <wp:extent cx="3210128" cy="1021405"/>
                <wp:effectExtent l="0" t="0" r="28575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128" cy="102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644" w:rsidRDefault="00177644">
                            <w:r>
                              <w:t>The green and blue parts are added in video footage such as a bomb timer or the footage of the dark figure. This was to improve my film and make it look more realistic.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246.65pt;margin-top:489.45pt;width:252.75pt;height:8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" fillcolor="white [3201]" strokeweight=".5pt">
                <v:textbox>
                  <w:txbxContent>
                    <w:p w:rsidR="00177644" w:rsidRDefault="00177644">
                      <w:r>
                        <w:t>The green and blue parts are added in video footage such as a bomb timer or the footage of the dark figure. This was to improve my film and make it look more realistic.</w:t>
                      </w:r>
                    </w:p>
                  </w:txbxContent>
                </v:textbox>
              </v:shape>
            </w:pict>
          </mc:Fallback>
        </mc:AlternateContent>
      </w:r>
      <w:r w:rsidR="00087CB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3357146" wp14:editId="644781CA">
            <wp:simplePos x="0" y="0"/>
            <wp:positionH relativeFrom="margin">
              <wp:posOffset>-651280</wp:posOffset>
            </wp:positionH>
            <wp:positionV relativeFrom="paragraph">
              <wp:posOffset>5855213</wp:posOffset>
            </wp:positionV>
            <wp:extent cx="3628417" cy="173726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6" t="68218"/>
                    <a:stretch/>
                  </pic:blipFill>
                  <pic:spPr bwMode="auto">
                    <a:xfrm>
                      <a:off x="0" y="0"/>
                      <a:ext cx="3628417" cy="173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B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0DC672B" wp14:editId="326EC047">
            <wp:simplePos x="0" y="0"/>
            <wp:positionH relativeFrom="column">
              <wp:posOffset>-650385</wp:posOffset>
            </wp:positionH>
            <wp:positionV relativeFrom="paragraph">
              <wp:posOffset>7993367</wp:posOffset>
            </wp:positionV>
            <wp:extent cx="3657600" cy="17721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2" t="14571" b="54075"/>
                    <a:stretch/>
                  </pic:blipFill>
                  <pic:spPr bwMode="auto">
                    <a:xfrm>
                      <a:off x="0" y="0"/>
                      <a:ext cx="3657600" cy="177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32D99" wp14:editId="09891D34">
                <wp:simplePos x="0" y="0"/>
                <wp:positionH relativeFrom="column">
                  <wp:posOffset>3083155</wp:posOffset>
                </wp:positionH>
                <wp:positionV relativeFrom="paragraph">
                  <wp:posOffset>4075335</wp:posOffset>
                </wp:positionV>
                <wp:extent cx="3336588" cy="1079770"/>
                <wp:effectExtent l="0" t="0" r="1651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588" cy="107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82" w:rsidRDefault="00C75AE7">
                            <w:r>
                              <w:t xml:space="preserve">The pink sections are where I’ve placed photos </w:t>
                            </w:r>
                            <w:r w:rsidR="00177644">
                              <w:t>in my film, either where actual filming didn’t work or just added in extra footage.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32D99" id="Text Box 7" o:spid="_x0000_s1028" type="#_x0000_t202" style="position:absolute;margin-left:242.75pt;margin-top:320.9pt;width:262.7pt;height: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" fillcolor="white [3201]" strokeweight=".5pt">
                <v:textbox>
                  <w:txbxContent>
                    <w:p w:rsidR="00E67182" w:rsidRDefault="00C75AE7">
                      <w:r>
                        <w:t xml:space="preserve">The pink sections are where I’ve placed photos </w:t>
                      </w:r>
                      <w:r w:rsidR="00177644">
                        <w:t>in my film, either where actual filming didn’t work or just added in extra footage.</w:t>
                      </w:r>
                    </w:p>
                  </w:txbxContent>
                </v:textbox>
              </v:shape>
            </w:pict>
          </mc:Fallback>
        </mc:AlternateContent>
      </w:r>
      <w:r w:rsidR="00E671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20677" wp14:editId="562EF45F">
                <wp:simplePos x="0" y="0"/>
                <wp:positionH relativeFrom="column">
                  <wp:posOffset>3103123</wp:posOffset>
                </wp:positionH>
                <wp:positionV relativeFrom="paragraph">
                  <wp:posOffset>1887166</wp:posOffset>
                </wp:positionV>
                <wp:extent cx="3307405" cy="1089498"/>
                <wp:effectExtent l="0" t="0" r="26670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405" cy="1089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82" w:rsidRDefault="00E67182">
                            <w:r>
                              <w:t>I used an exponential fade here to quieten down the music whilst another piece of audio is playing, this is so that you can hear the playing audio clearer.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0677" id="Text Box 6" o:spid="_x0000_s1027" type="#_x0000_t202" style="position:absolute;margin-left:244.35pt;margin-top:148.6pt;width:260.45pt;height:8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" fillcolor="white [3201]" strokeweight=".5pt">
                <v:textbox>
                  <w:txbxContent>
                    <w:p w:rsidR="00E67182" w:rsidRDefault="00E67182">
                      <w:r>
                        <w:t>I used an exponential fade here to quieten down the music whilst another piece of audio is playing, this is so that you can hear the playing audio clearer.</w:t>
                      </w:r>
                    </w:p>
                  </w:txbxContent>
                </v:textbox>
              </v:shape>
            </w:pict>
          </mc:Fallback>
        </mc:AlternateContent>
      </w:r>
      <w:r w:rsidR="00A76A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1C523" wp14:editId="5BD4CDBE">
                <wp:simplePos x="0" y="0"/>
                <wp:positionH relativeFrom="column">
                  <wp:posOffset>3083668</wp:posOffset>
                </wp:positionH>
                <wp:positionV relativeFrom="paragraph">
                  <wp:posOffset>-359923</wp:posOffset>
                </wp:positionV>
                <wp:extent cx="3317132" cy="1177046"/>
                <wp:effectExtent l="0" t="0" r="17145" b="234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132" cy="1177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AE0" w:rsidRDefault="00A76AE0">
                            <w:r>
                              <w:t>I put a cross dissolve on the beginning of my video so that when it starts,</w:t>
                            </w:r>
                            <w:r w:rsidR="00177644">
                              <w:t xml:space="preserve"> the first scene fades in, which gives</w:t>
                            </w:r>
                            <w:r>
                              <w:t xml:space="preserve"> it a good </w:t>
                            </w:r>
                            <w:r w:rsidR="00177644">
                              <w:t xml:space="preserve">opening </w:t>
                            </w:r>
                            <w:r>
                              <w:t>effect.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1C523" id="Text Box 5" o:spid="_x0000_s1030" type="#_x0000_t202" style="position:absolute;margin-left:242.8pt;margin-top:-28.35pt;width:261.2pt;height:9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" fillcolor="white [3201]" strokeweight=".5pt">
                <v:textbox>
                  <w:txbxContent>
                    <w:p w:rsidR="00A76AE0" w:rsidRDefault="00A76AE0">
                      <w:r>
                        <w:t>I put a cross dissolve on the beginning of my video so that when it starts,</w:t>
                      </w:r>
                      <w:r w:rsidR="00177644">
                        <w:t xml:space="preserve"> the first scene fades in, which gives</w:t>
                      </w:r>
                      <w:r>
                        <w:t xml:space="preserve"> it a good </w:t>
                      </w:r>
                      <w:r w:rsidR="00177644">
                        <w:t xml:space="preserve">opening </w:t>
                      </w:r>
                      <w:r>
                        <w:t>effect.</w:t>
                      </w:r>
                    </w:p>
                  </w:txbxContent>
                </v:textbox>
              </v:shape>
            </w:pict>
          </mc:Fallback>
        </mc:AlternateContent>
      </w:r>
      <w:r w:rsidR="00A76AE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A2B9EBE" wp14:editId="46758E3A">
            <wp:simplePos x="0" y="0"/>
            <wp:positionH relativeFrom="margin">
              <wp:posOffset>-622300</wp:posOffset>
            </wp:positionH>
            <wp:positionV relativeFrom="paragraph">
              <wp:posOffset>3764523</wp:posOffset>
            </wp:positionV>
            <wp:extent cx="3559837" cy="171831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9" t="65807" b="11373"/>
                    <a:stretch/>
                  </pic:blipFill>
                  <pic:spPr bwMode="auto">
                    <a:xfrm>
                      <a:off x="0" y="0"/>
                      <a:ext cx="3559837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AE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DE318C" wp14:editId="351F7F9B">
            <wp:simplePos x="0" y="0"/>
            <wp:positionH relativeFrom="margin">
              <wp:posOffset>-651510</wp:posOffset>
            </wp:positionH>
            <wp:positionV relativeFrom="paragraph">
              <wp:posOffset>1546562</wp:posOffset>
            </wp:positionV>
            <wp:extent cx="3589506" cy="17583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5" t="82355" r="18522" b="428"/>
                    <a:stretch/>
                  </pic:blipFill>
                  <pic:spPr bwMode="auto">
                    <a:xfrm>
                      <a:off x="0" y="0"/>
                      <a:ext cx="3589506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AE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CD90457" wp14:editId="6C8863F5">
            <wp:simplePos x="0" y="0"/>
            <wp:positionH relativeFrom="margin">
              <wp:posOffset>-651753</wp:posOffset>
            </wp:positionH>
            <wp:positionV relativeFrom="paragraph">
              <wp:posOffset>-583660</wp:posOffset>
            </wp:positionV>
            <wp:extent cx="3550596" cy="17011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8" t="73601" r="27305" b="8514"/>
                    <a:stretch/>
                  </pic:blipFill>
                  <pic:spPr bwMode="auto">
                    <a:xfrm>
                      <a:off x="0" y="0"/>
                      <a:ext cx="3562276" cy="170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0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5F9"/>
    <w:rsid w:val="000425F9"/>
    <w:rsid w:val="00087CB8"/>
    <w:rsid w:val="00177644"/>
    <w:rsid w:val="00904039"/>
    <w:rsid w:val="00A76AE0"/>
    <w:rsid w:val="00C75AE7"/>
    <w:rsid w:val="00E6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F1578A-3F72-4DF9-95A5-90FCBE7F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9EEAFF2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College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2089138</dc:creator>
  <cp:keywords/>
  <dc:description/>
  <cp:lastModifiedBy>2089138</cp:lastModifiedBy>
  <cp:revision>2</cp:revision>
  <dcterms:created xsi:type="dcterms:W3CDTF">2016-05-20T13:47:00Z</dcterms:created>
  <dcterms:modified xsi:type="dcterms:W3CDTF">2016-05-20T13:47:00Z</dcterms:modified>
</cp:coreProperties>
</file>